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E7D5A" w:rsidRDefault="00FA1AC6"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-15240</wp:posOffset>
            </wp:positionH>
            <wp:positionV relativeFrom="paragraph">
              <wp:posOffset>-532765</wp:posOffset>
            </wp:positionV>
            <wp:extent cx="6103620" cy="883285"/>
            <wp:effectExtent l="0" t="0" r="0" b="0"/>
            <wp:wrapNone/>
            <wp:docPr id="1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3620" cy="883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E7D5A" w:rsidRDefault="00EE7D5A"/>
    <w:p w:rsidR="001F3EA5" w:rsidRDefault="001F3EA5">
      <w:pPr>
        <w:pStyle w:val="Ttulo1"/>
        <w:jc w:val="center"/>
      </w:pPr>
    </w:p>
    <w:p w:rsidR="001F3EA5" w:rsidRDefault="001F3EA5">
      <w:pPr>
        <w:pStyle w:val="Ttulo1"/>
        <w:jc w:val="center"/>
      </w:pPr>
    </w:p>
    <w:p w:rsidR="00EE7D5A" w:rsidRDefault="00EE7D5A">
      <w:pPr>
        <w:pStyle w:val="Ttulo1"/>
        <w:jc w:val="center"/>
      </w:pPr>
      <w:r>
        <w:t>TERMO DE COMPROMISSO E RESPONSABILIDADE</w:t>
      </w:r>
    </w:p>
    <w:p w:rsidR="00EE7D5A" w:rsidRDefault="00EE7D5A"/>
    <w:p w:rsidR="00EE7D5A" w:rsidRDefault="00EE7D5A">
      <w:pPr>
        <w:rPr>
          <w:sz w:val="28"/>
        </w:rPr>
      </w:pPr>
    </w:p>
    <w:p w:rsidR="00EE7D5A" w:rsidRDefault="00EE7D5A">
      <w:pPr>
        <w:rPr>
          <w:sz w:val="28"/>
        </w:rPr>
      </w:pPr>
    </w:p>
    <w:p w:rsidR="00EE7D5A" w:rsidRDefault="00EE7D5A">
      <w:pPr>
        <w:rPr>
          <w:sz w:val="28"/>
        </w:rPr>
      </w:pPr>
    </w:p>
    <w:p w:rsidR="00EE7D5A" w:rsidRDefault="00EE7D5A" w:rsidP="004B7A05">
      <w:pPr>
        <w:pStyle w:val="Corpodetexto"/>
        <w:ind w:firstLine="709"/>
        <w:jc w:val="both"/>
      </w:pPr>
      <w:r>
        <w:t>Eu,</w:t>
      </w:r>
      <w:r w:rsidR="00731E3C">
        <w:t xml:space="preserve"> _____________</w:t>
      </w:r>
      <w:r w:rsidR="006C3661">
        <w:t xml:space="preserve"> </w:t>
      </w:r>
      <w:r w:rsidR="004B7A05">
        <w:t>C</w:t>
      </w:r>
      <w:r>
        <w:t>oordenador do projeto de pesquisa intitulado “</w:t>
      </w:r>
      <w:r w:rsidR="004B7A05">
        <w:t>_____”</w:t>
      </w:r>
      <w:r>
        <w:t>, comprometo</w:t>
      </w:r>
      <w:r w:rsidR="004B7A05">
        <w:t>-me</w:t>
      </w:r>
      <w:r>
        <w:t xml:space="preserve"> </w:t>
      </w:r>
      <w:r w:rsidR="004B7A05">
        <w:t xml:space="preserve">a </w:t>
      </w:r>
      <w:r>
        <w:t xml:space="preserve">manter a </w:t>
      </w:r>
      <w:r w:rsidRPr="00333115">
        <w:rPr>
          <w:b/>
        </w:rPr>
        <w:t>confidencialidade</w:t>
      </w:r>
      <w:r>
        <w:t xml:space="preserve"> </w:t>
      </w:r>
      <w:r w:rsidR="004B7A05">
        <w:t xml:space="preserve">dos dados coletados, </w:t>
      </w:r>
      <w:r>
        <w:t>assim como a privacidad</w:t>
      </w:r>
      <w:r w:rsidR="004B7A05">
        <w:t>e dos participantes do projeto.</w:t>
      </w:r>
    </w:p>
    <w:p w:rsidR="00EE7D5A" w:rsidRDefault="00EE7D5A" w:rsidP="004B7A05">
      <w:pPr>
        <w:pStyle w:val="Corpodetexto"/>
        <w:ind w:firstLine="709"/>
        <w:jc w:val="both"/>
      </w:pPr>
    </w:p>
    <w:p w:rsidR="00EE7D5A" w:rsidRDefault="00EE7D5A" w:rsidP="004B7A05">
      <w:pPr>
        <w:pStyle w:val="Corpodetexto"/>
        <w:ind w:firstLine="709"/>
        <w:jc w:val="both"/>
      </w:pPr>
      <w:r>
        <w:t xml:space="preserve">A identidade dos participantes </w:t>
      </w:r>
      <w:r w:rsidR="004B7A05">
        <w:t>e</w:t>
      </w:r>
      <w:r>
        <w:t xml:space="preserve"> os resultados obtidos com este projeto serão mantidos em um banco de dados sob a minha responsabilidade.</w:t>
      </w:r>
    </w:p>
    <w:p w:rsidR="00EE7D5A" w:rsidRDefault="00EE7D5A" w:rsidP="004B7A05">
      <w:pPr>
        <w:pStyle w:val="Corpodetexto"/>
        <w:ind w:firstLine="709"/>
        <w:jc w:val="both"/>
      </w:pPr>
    </w:p>
    <w:p w:rsidR="00EE7D5A" w:rsidRDefault="00EE7D5A" w:rsidP="004B7A05">
      <w:pPr>
        <w:pStyle w:val="Corpodetexto"/>
        <w:ind w:firstLine="709"/>
        <w:jc w:val="both"/>
      </w:pPr>
      <w:r>
        <w:t>Os resultados obtidos com esta pesquisa serão divulgados em comunicações científicas mantendo o anonimato dos participantes</w:t>
      </w:r>
      <w:r w:rsidR="006C3661">
        <w:t xml:space="preserve">, e </w:t>
      </w:r>
      <w:r>
        <w:t>o material utilizado não será empregado em outras pesquisas, a não ser quando abertos novos protocolos</w:t>
      </w:r>
      <w:r w:rsidR="006C3661">
        <w:t xml:space="preserve"> </w:t>
      </w:r>
      <w:r w:rsidR="004B7A05">
        <w:t xml:space="preserve">com a devida </w:t>
      </w:r>
      <w:r w:rsidR="006C3661">
        <w:t>aprova</w:t>
      </w:r>
      <w:r w:rsidR="004B7A05">
        <w:t>ção</w:t>
      </w:r>
      <w:r w:rsidR="006C3661">
        <w:t xml:space="preserve"> pela Coordenação do CEP.</w:t>
      </w:r>
    </w:p>
    <w:p w:rsidR="00EE7D5A" w:rsidRDefault="00EE7D5A">
      <w:pPr>
        <w:pStyle w:val="Corpodetexto"/>
        <w:jc w:val="both"/>
      </w:pPr>
    </w:p>
    <w:p w:rsidR="004B7A05" w:rsidRDefault="004B7A05">
      <w:pPr>
        <w:pStyle w:val="Corpodetexto"/>
        <w:jc w:val="both"/>
      </w:pPr>
    </w:p>
    <w:p w:rsidR="004B7A05" w:rsidRDefault="004B7A05">
      <w:pPr>
        <w:pStyle w:val="Corpodetexto"/>
        <w:jc w:val="both"/>
      </w:pPr>
    </w:p>
    <w:p w:rsidR="00EE7D5A" w:rsidRDefault="00EE7D5A">
      <w:pPr>
        <w:pStyle w:val="Corpodetexto"/>
        <w:jc w:val="center"/>
      </w:pPr>
      <w:r>
        <w:t>Rio de Janeiro,</w:t>
      </w:r>
      <w:r w:rsidR="006C3661">
        <w:t xml:space="preserve"> </w:t>
      </w:r>
    </w:p>
    <w:p w:rsidR="00EE7D5A" w:rsidRDefault="00EE7D5A">
      <w:pPr>
        <w:pStyle w:val="Corpodetexto"/>
        <w:jc w:val="center"/>
      </w:pPr>
    </w:p>
    <w:p w:rsidR="00EE7D5A" w:rsidRDefault="00EE7D5A">
      <w:pPr>
        <w:pStyle w:val="Corpodetexto"/>
        <w:jc w:val="center"/>
      </w:pPr>
    </w:p>
    <w:p w:rsidR="00EE7D5A" w:rsidRDefault="00EE7D5A">
      <w:pPr>
        <w:pStyle w:val="Corpodetexto"/>
        <w:jc w:val="center"/>
      </w:pPr>
      <w:r>
        <w:t>__________________________________</w:t>
      </w:r>
    </w:p>
    <w:sectPr w:rsidR="00EE7D5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506C" w:rsidRDefault="0091506C">
      <w:r>
        <w:separator/>
      </w:r>
    </w:p>
  </w:endnote>
  <w:endnote w:type="continuationSeparator" w:id="0">
    <w:p w:rsidR="0091506C" w:rsidRDefault="009150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506C" w:rsidRDefault="0091506C">
      <w:r>
        <w:separator/>
      </w:r>
    </w:p>
  </w:footnote>
  <w:footnote w:type="continuationSeparator" w:id="0">
    <w:p w:rsidR="0091506C" w:rsidRDefault="009150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506C"/>
    <w:rsid w:val="001C2F3B"/>
    <w:rsid w:val="001F3EA5"/>
    <w:rsid w:val="002459A0"/>
    <w:rsid w:val="002705A3"/>
    <w:rsid w:val="002B7EE4"/>
    <w:rsid w:val="00333115"/>
    <w:rsid w:val="003D760C"/>
    <w:rsid w:val="00435429"/>
    <w:rsid w:val="004B7A05"/>
    <w:rsid w:val="00530DB9"/>
    <w:rsid w:val="006372F3"/>
    <w:rsid w:val="00656ABC"/>
    <w:rsid w:val="006C3661"/>
    <w:rsid w:val="00731E3C"/>
    <w:rsid w:val="00830340"/>
    <w:rsid w:val="008A4396"/>
    <w:rsid w:val="0091506C"/>
    <w:rsid w:val="00B32DD2"/>
    <w:rsid w:val="00D260A4"/>
    <w:rsid w:val="00E1216E"/>
    <w:rsid w:val="00EB13E4"/>
    <w:rsid w:val="00EE7D5A"/>
    <w:rsid w:val="00F078B6"/>
    <w:rsid w:val="00F96353"/>
    <w:rsid w:val="00FA1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43F0DF-7A76-4AF1-8654-41C9F5740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Ttulo1">
    <w:name w:val="heading 1"/>
    <w:basedOn w:val="Normal"/>
    <w:next w:val="Normal"/>
    <w:qFormat/>
    <w:pPr>
      <w:keepNext/>
      <w:outlineLvl w:val="0"/>
    </w:pPr>
    <w:rPr>
      <w:sz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pPr>
      <w:spacing w:line="360" w:lineRule="auto"/>
    </w:pPr>
    <w:rPr>
      <w:sz w:val="28"/>
    </w:rPr>
  </w:style>
  <w:style w:type="paragraph" w:styleId="Cabealho">
    <w:name w:val="header"/>
    <w:basedOn w:val="Normal"/>
    <w:rsid w:val="001F3EA5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1F3EA5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semiHidden/>
    <w:rsid w:val="001F3E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abio.marques\Documents\Modelos%20Personalizados%20do%20Office\TERMO%20DE%20COMPROMISSO%20E%20RESPONSABILIDADE_2025.dotx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TERMO DE COMPROMISSO E RESPONSABILIDADE_2025</Template>
  <TotalTime>0</TotalTime>
  <Pages>1</Pages>
  <Words>97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TERMO DE COMPROMISSO E RESPONSABILIDADE</vt:lpstr>
    </vt:vector>
  </TitlesOfParts>
  <Company>FIOCRUZ</Company>
  <LinksUpToDate>false</LinksUpToDate>
  <CharactersWithSpaces>715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COMPROMISSO E RESPONSABILIDADE</dc:title>
  <dc:subject/>
  <dc:creator>Fabio Vinicius dos Reis Marques</dc:creator>
  <cp:keywords/>
  <dc:description/>
  <cp:lastModifiedBy>Fabio Vinicius dos Reis Marques</cp:lastModifiedBy>
  <cp:revision>1</cp:revision>
  <cp:lastPrinted>2015-05-18T11:51:00Z</cp:lastPrinted>
  <dcterms:created xsi:type="dcterms:W3CDTF">2025-02-11T11:33:00Z</dcterms:created>
  <dcterms:modified xsi:type="dcterms:W3CDTF">2025-02-11T11:33:00Z</dcterms:modified>
</cp:coreProperties>
</file>